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53B5B" w14:textId="023D43AC" w:rsidR="00C63EA8" w:rsidRPr="00576459" w:rsidRDefault="009A049A" w:rsidP="001B6BF7">
      <w:pPr>
        <w:pStyle w:val="Overskrift3"/>
        <w:spacing w:line="276" w:lineRule="auto"/>
        <w:jc w:val="left"/>
        <w:rPr>
          <w:rFonts w:asciiTheme="minorHAnsi" w:hAnsiTheme="minorHAnsi" w:cstheme="minorHAnsi"/>
          <w:szCs w:val="22"/>
        </w:rPr>
      </w:pPr>
      <w:r w:rsidRPr="00576459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38A17E" wp14:editId="13CB886C">
                <wp:simplePos x="0" y="0"/>
                <wp:positionH relativeFrom="column">
                  <wp:posOffset>1082675</wp:posOffset>
                </wp:positionH>
                <wp:positionV relativeFrom="page">
                  <wp:posOffset>918210</wp:posOffset>
                </wp:positionV>
                <wp:extent cx="3200400" cy="1143000"/>
                <wp:effectExtent l="3175" t="381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7B307" w14:textId="77777777" w:rsidR="0011445F" w:rsidRPr="00DD1230" w:rsidRDefault="0011445F" w:rsidP="0011445F">
                            <w:pPr>
                              <w:pStyle w:val="Overskrift1"/>
                              <w:spacing w:after="60"/>
                              <w:jc w:val="right"/>
                              <w:rPr>
                                <w:i/>
                                <w:color w:val="FF6600"/>
                                <w:sz w:val="28"/>
                                <w:lang w:val="nn-NO"/>
                              </w:rPr>
                            </w:pPr>
                            <w:r w:rsidRPr="00DD1230">
                              <w:rPr>
                                <w:i/>
                                <w:color w:val="FF6600"/>
                                <w:sz w:val="28"/>
                                <w:lang w:val="nn-NO"/>
                              </w:rPr>
                              <w:t>www.nfunorge.org</w:t>
                            </w:r>
                          </w:p>
                          <w:p w14:paraId="29EBC226" w14:textId="77777777" w:rsidR="0011445F" w:rsidRPr="00DD1230" w:rsidRDefault="0011445F" w:rsidP="0011445F">
                            <w:pPr>
                              <w:jc w:val="right"/>
                              <w:rPr>
                                <w:color w:val="FF6600"/>
                                <w:lang w:val="nn-NO"/>
                              </w:rPr>
                            </w:pPr>
                            <w:r w:rsidRPr="00DD1230">
                              <w:rPr>
                                <w:color w:val="FF6600"/>
                                <w:lang w:val="nn-NO"/>
                              </w:rPr>
                              <w:t xml:space="preserve">Adresse: NFU Oslo fylkeslag </w:t>
                            </w:r>
                          </w:p>
                          <w:p w14:paraId="548404E5" w14:textId="77777777" w:rsidR="0011445F" w:rsidRDefault="0011445F" w:rsidP="0011445F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Postboks 8954, Youngstorget</w:t>
                            </w:r>
                          </w:p>
                          <w:p w14:paraId="67BC9DE8" w14:textId="77777777" w:rsidR="0011445F" w:rsidRDefault="0011445F" w:rsidP="0011445F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0028 Oslo</w:t>
                            </w:r>
                          </w:p>
                          <w:p w14:paraId="4A02A985" w14:textId="68B29E27" w:rsidR="0011445F" w:rsidRDefault="0011445F" w:rsidP="0011445F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E-post:</w:t>
                            </w:r>
                            <w:r w:rsidR="00175B90">
                              <w:rPr>
                                <w:color w:val="FF6600"/>
                              </w:rPr>
                              <w:t xml:space="preserve"> </w:t>
                            </w:r>
                            <w:r>
                              <w:rPr>
                                <w:color w:val="FF6600"/>
                              </w:rPr>
                              <w:t>oslofylkeslag@nfunorge.org</w:t>
                            </w:r>
                          </w:p>
                          <w:p w14:paraId="632E1DCB" w14:textId="2BDCBD10" w:rsidR="0011445F" w:rsidRDefault="0011445F" w:rsidP="0011445F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Telefon:22 39 60 5</w:t>
                            </w:r>
                            <w:r w:rsidR="006315B4">
                              <w:rPr>
                                <w:color w:val="FF6600"/>
                              </w:rPr>
                              <w:t>0</w:t>
                            </w:r>
                          </w:p>
                          <w:p w14:paraId="7B39E3B6" w14:textId="77777777" w:rsidR="004837FB" w:rsidRDefault="004837FB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</w:p>
                          <w:p w14:paraId="76E1BDB1" w14:textId="77777777" w:rsidR="004837FB" w:rsidRDefault="004837FB">
                            <w:pPr>
                              <w:jc w:val="right"/>
                              <w:rPr>
                                <w:color w:val="FF6600"/>
                              </w:rPr>
                            </w:pPr>
                            <w:r>
                              <w:rPr>
                                <w:color w:val="FF6600"/>
                              </w:rPr>
                              <w:t>Telefaks:</w:t>
                            </w:r>
                            <w:r w:rsidR="00D5054B">
                              <w:rPr>
                                <w:color w:val="FF6600"/>
                              </w:rPr>
                              <w:t>22 39 60 60</w:t>
                            </w:r>
                          </w:p>
                          <w:p w14:paraId="4D3723D0" w14:textId="77777777" w:rsidR="004837FB" w:rsidRDefault="004837FB">
                            <w:pPr>
                              <w:jc w:val="right"/>
                              <w:rPr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b/>
                                <w:color w:val="FF6600"/>
                              </w:rPr>
                              <w:t>www.nfunorge.org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8A1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.25pt;margin-top:72.3pt;width:252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" filled="f" stroked="f">
                <v:textbox>
                  <w:txbxContent>
                    <w:p w14:paraId="0D87B307" w14:textId="77777777" w:rsidR="0011445F" w:rsidRPr="00DD1230" w:rsidRDefault="0011445F" w:rsidP="0011445F">
                      <w:pPr>
                        <w:pStyle w:val="Overskrift1"/>
                        <w:spacing w:after="60"/>
                        <w:jc w:val="right"/>
                        <w:rPr>
                          <w:i/>
                          <w:color w:val="FF6600"/>
                          <w:sz w:val="28"/>
                          <w:lang w:val="nn-NO"/>
                        </w:rPr>
                      </w:pPr>
                      <w:r w:rsidRPr="00DD1230">
                        <w:rPr>
                          <w:i/>
                          <w:color w:val="FF6600"/>
                          <w:sz w:val="28"/>
                          <w:lang w:val="nn-NO"/>
                        </w:rPr>
                        <w:t>www.nfunorge.org</w:t>
                      </w:r>
                    </w:p>
                    <w:p w14:paraId="29EBC226" w14:textId="77777777" w:rsidR="0011445F" w:rsidRPr="00DD1230" w:rsidRDefault="0011445F" w:rsidP="0011445F">
                      <w:pPr>
                        <w:jc w:val="right"/>
                        <w:rPr>
                          <w:color w:val="FF6600"/>
                          <w:lang w:val="nn-NO"/>
                        </w:rPr>
                      </w:pPr>
                      <w:r w:rsidRPr="00DD1230">
                        <w:rPr>
                          <w:color w:val="FF6600"/>
                          <w:lang w:val="nn-NO"/>
                        </w:rPr>
                        <w:t xml:space="preserve">Adresse: NFU Oslo fylkeslag </w:t>
                      </w:r>
                    </w:p>
                    <w:p w14:paraId="548404E5" w14:textId="77777777" w:rsidR="0011445F" w:rsidRDefault="0011445F" w:rsidP="0011445F">
                      <w:pPr>
                        <w:jc w:val="right"/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Postboks 8954, Youngstorget</w:t>
                      </w:r>
                    </w:p>
                    <w:p w14:paraId="67BC9DE8" w14:textId="77777777" w:rsidR="0011445F" w:rsidRDefault="0011445F" w:rsidP="0011445F">
                      <w:pPr>
                        <w:jc w:val="right"/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0028 Oslo</w:t>
                      </w:r>
                    </w:p>
                    <w:p w14:paraId="4A02A985" w14:textId="68B29E27" w:rsidR="0011445F" w:rsidRDefault="0011445F" w:rsidP="0011445F">
                      <w:pPr>
                        <w:jc w:val="right"/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E-post:</w:t>
                      </w:r>
                      <w:r w:rsidR="00175B90">
                        <w:rPr>
                          <w:color w:val="FF6600"/>
                        </w:rPr>
                        <w:t xml:space="preserve"> </w:t>
                      </w:r>
                      <w:r>
                        <w:rPr>
                          <w:color w:val="FF6600"/>
                        </w:rPr>
                        <w:t>oslofylkeslag@nfunorge.org</w:t>
                      </w:r>
                    </w:p>
                    <w:p w14:paraId="632E1DCB" w14:textId="2BDCBD10" w:rsidR="0011445F" w:rsidRDefault="0011445F" w:rsidP="0011445F">
                      <w:pPr>
                        <w:jc w:val="right"/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Telefon:22 39 60 5</w:t>
                      </w:r>
                      <w:r w:rsidR="006315B4">
                        <w:rPr>
                          <w:color w:val="FF6600"/>
                        </w:rPr>
                        <w:t>0</w:t>
                      </w:r>
                    </w:p>
                    <w:p w14:paraId="7B39E3B6" w14:textId="77777777" w:rsidR="004837FB" w:rsidRDefault="004837FB">
                      <w:pPr>
                        <w:jc w:val="right"/>
                        <w:rPr>
                          <w:color w:val="FF6600"/>
                        </w:rPr>
                      </w:pPr>
                    </w:p>
                    <w:p w14:paraId="76E1BDB1" w14:textId="77777777" w:rsidR="004837FB" w:rsidRDefault="004837FB">
                      <w:pPr>
                        <w:jc w:val="right"/>
                        <w:rPr>
                          <w:color w:val="FF6600"/>
                        </w:rPr>
                      </w:pPr>
                      <w:r>
                        <w:rPr>
                          <w:color w:val="FF6600"/>
                        </w:rPr>
                        <w:t>Telefaks:</w:t>
                      </w:r>
                      <w:r w:rsidR="00D5054B">
                        <w:rPr>
                          <w:color w:val="FF6600"/>
                        </w:rPr>
                        <w:t>22 39 60 60</w:t>
                      </w:r>
                    </w:p>
                    <w:p w14:paraId="4D3723D0" w14:textId="77777777" w:rsidR="004837FB" w:rsidRDefault="004837FB">
                      <w:pPr>
                        <w:jc w:val="right"/>
                        <w:rPr>
                          <w:b/>
                          <w:color w:val="FF6600"/>
                        </w:rPr>
                      </w:pPr>
                      <w:r>
                        <w:rPr>
                          <w:b/>
                          <w:color w:val="FF6600"/>
                        </w:rPr>
                        <w:t>www.nfunorge.org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76459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0983685" wp14:editId="10F6579B">
                <wp:simplePos x="0" y="0"/>
                <wp:positionH relativeFrom="column">
                  <wp:posOffset>4513580</wp:posOffset>
                </wp:positionH>
                <wp:positionV relativeFrom="page">
                  <wp:posOffset>431800</wp:posOffset>
                </wp:positionV>
                <wp:extent cx="1483360" cy="1626235"/>
                <wp:effectExtent l="508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46F15" w14:textId="1D2ADAA5" w:rsidR="004837FB" w:rsidRDefault="009A0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69D44" wp14:editId="16F3AC6F">
                                  <wp:extent cx="1288415" cy="1528445"/>
                                  <wp:effectExtent l="0" t="0" r="6985" b="0"/>
                                  <wp:docPr id="1" name="Picture 1" descr="nfulogo_stor_farge_mtek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fulogo_stor_farge_mtek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415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83685" id="Text Box 2" o:spid="_x0000_s1027" type="#_x0000_t202" style="position:absolute;margin-left:355.4pt;margin-top:34pt;width:116.8pt;height:12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" filled="f" stroked="f">
                <v:textbox>
                  <w:txbxContent>
                    <w:p w14:paraId="77946F15" w14:textId="1D2ADAA5" w:rsidR="004837FB" w:rsidRDefault="009A049A">
                      <w:r>
                        <w:rPr>
                          <w:noProof/>
                        </w:rPr>
                        <w:drawing>
                          <wp:inline distT="0" distB="0" distL="0" distR="0" wp14:anchorId="53569D44" wp14:editId="16F3AC6F">
                            <wp:extent cx="1288415" cy="1528445"/>
                            <wp:effectExtent l="0" t="0" r="6985" b="0"/>
                            <wp:docPr id="1" name="Picture 1" descr="nfulogo_stor_farge_mtek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fulogo_stor_farge_mtek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415" cy="152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02E0BB" w14:textId="77777777" w:rsidR="00C63EA8" w:rsidRPr="00576459" w:rsidRDefault="00C63EA8" w:rsidP="001B6BF7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0B745B80" w14:textId="77777777" w:rsidR="00C63EA8" w:rsidRPr="00576459" w:rsidRDefault="00C63EA8" w:rsidP="001B6BF7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09E6F0C1" w14:textId="77777777" w:rsidR="00C63EA8" w:rsidRPr="00576459" w:rsidRDefault="00C63EA8" w:rsidP="001B6BF7">
      <w:pPr>
        <w:spacing w:line="276" w:lineRule="auto"/>
        <w:rPr>
          <w:rFonts w:asciiTheme="minorHAnsi" w:hAnsiTheme="minorHAnsi" w:cstheme="minorHAnsi"/>
          <w:b/>
          <w:szCs w:val="22"/>
        </w:rPr>
      </w:pPr>
    </w:p>
    <w:p w14:paraId="3CBDC405" w14:textId="77F8869B" w:rsidR="00830AFB" w:rsidRPr="00011BFD" w:rsidRDefault="00750814" w:rsidP="00011BFD">
      <w:pPr>
        <w:spacing w:line="276" w:lineRule="auto"/>
        <w:rPr>
          <w:rFonts w:cs="Arial"/>
          <w:szCs w:val="22"/>
        </w:rPr>
      </w:pPr>
      <w:r w:rsidRPr="007653A2">
        <w:rPr>
          <w:rFonts w:cs="Arial"/>
          <w:szCs w:val="22"/>
        </w:rPr>
        <w:tab/>
      </w:r>
      <w:r w:rsidRPr="007653A2">
        <w:rPr>
          <w:rFonts w:cs="Arial"/>
          <w:szCs w:val="22"/>
        </w:rPr>
        <w:tab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2"/>
      </w:tblGrid>
      <w:tr w:rsidR="00011BFD" w14:paraId="533C0DBE" w14:textId="77777777" w:rsidTr="00830AFB">
        <w:tc>
          <w:tcPr>
            <w:tcW w:w="4531" w:type="dxa"/>
          </w:tcPr>
          <w:p w14:paraId="253F8233" w14:textId="77777777" w:rsidR="00830AFB" w:rsidRDefault="00830AFB" w:rsidP="00D943EB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  <w:p w14:paraId="548B29D4" w14:textId="326E1430" w:rsidR="00A804EA" w:rsidRDefault="00A804EA" w:rsidP="00011BFD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531" w:type="dxa"/>
          </w:tcPr>
          <w:p w14:paraId="79D09DA0" w14:textId="263E6285" w:rsidR="00A804EA" w:rsidRDefault="00A804EA" w:rsidP="00011BFD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1E768F63" w14:textId="5211EC10" w:rsidR="00011BFD" w:rsidRPr="00E84336" w:rsidRDefault="00011BFD" w:rsidP="00A804EA">
      <w:pPr>
        <w:rPr>
          <w:rFonts w:ascii="Calibri" w:hAnsi="Calibri" w:cs="Calibri"/>
          <w:color w:val="000000"/>
          <w:szCs w:val="22"/>
        </w:rPr>
      </w:pPr>
    </w:p>
    <w:p w14:paraId="7FFD9EC4" w14:textId="5E35843D" w:rsidR="00011BFD" w:rsidRDefault="00011BFD" w:rsidP="00A804E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011BFD">
        <w:rPr>
          <w:rFonts w:asciiTheme="minorHAnsi" w:hAnsiTheme="minorHAnsi" w:cstheme="minorHAnsi"/>
          <w:b/>
          <w:bCs/>
          <w:color w:val="000000"/>
          <w:sz w:val="28"/>
          <w:szCs w:val="28"/>
        </w:rPr>
        <w:t>Pårørendesamarbeid</w:t>
      </w:r>
      <w:r w:rsidR="00E955D0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– Åpent møte</w:t>
      </w:r>
    </w:p>
    <w:p w14:paraId="2E22458F" w14:textId="77777777" w:rsidR="00E955D0" w:rsidRPr="00E955D0" w:rsidRDefault="00E955D0" w:rsidP="00A804E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44828E8A" w14:textId="1863F9BF" w:rsidR="00011BFD" w:rsidRDefault="00011BFD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I 20</w:t>
      </w:r>
      <w:r w:rsidR="00585FB0">
        <w:rPr>
          <w:rFonts w:asciiTheme="minorHAnsi" w:hAnsiTheme="minorHAnsi" w:cstheme="minorHAnsi"/>
          <w:color w:val="000000"/>
          <w:sz w:val="24"/>
          <w:szCs w:val="24"/>
        </w:rPr>
        <w:t>19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vedtok Oslo kommune e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>n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Oslostandard for hvordan 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kommunen skal </w:t>
      </w:r>
      <w:r w:rsidR="00585FB0">
        <w:rPr>
          <w:rFonts w:asciiTheme="minorHAnsi" w:hAnsiTheme="minorHAnsi" w:cstheme="minorHAnsi"/>
          <w:color w:val="000000"/>
          <w:sz w:val="24"/>
          <w:szCs w:val="24"/>
        </w:rPr>
        <w:t xml:space="preserve">møte og 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samarbeide med 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pårørende.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De siste par årene har det pågått et arbeid med 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>hvordan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 standarden 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skal praktiseres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ute i bydeler. </w:t>
      </w:r>
    </w:p>
    <w:p w14:paraId="61D21368" w14:textId="77777777" w:rsidR="00011BFD" w:rsidRDefault="00011BFD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7E556C5E" w14:textId="7E92481C" w:rsidR="00A804EA" w:rsidRDefault="00A804EA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NFU Oslo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>arrangerer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11BFD">
        <w:rPr>
          <w:rFonts w:asciiTheme="minorHAnsi" w:hAnsiTheme="minorHAnsi" w:cstheme="minorHAnsi"/>
          <w:color w:val="000000"/>
          <w:sz w:val="24"/>
          <w:szCs w:val="24"/>
        </w:rPr>
        <w:t xml:space="preserve">åpent møte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hvor vi ønsker å </w:t>
      </w:r>
      <w:r w:rsidR="00585FB0">
        <w:rPr>
          <w:rFonts w:asciiTheme="minorHAnsi" w:hAnsiTheme="minorHAnsi" w:cstheme="minorHAnsi"/>
          <w:color w:val="000000"/>
          <w:sz w:val="24"/>
          <w:szCs w:val="24"/>
        </w:rPr>
        <w:t>få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gode innspill til </w:t>
      </w:r>
      <w:r w:rsidR="00254C56" w:rsidRPr="00254C56">
        <w:rPr>
          <w:rFonts w:asciiTheme="minorHAnsi" w:hAnsiTheme="minorHAnsi" w:cstheme="minorHAnsi"/>
          <w:i/>
          <w:iCs/>
          <w:color w:val="000000"/>
          <w:sz w:val="24"/>
          <w:szCs w:val="24"/>
        </w:rPr>
        <w:t>hvorfor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 et godt pårørendesamarbeid er viktig, og </w:t>
      </w:r>
      <w:r w:rsidR="00832FBB" w:rsidRPr="00254C56">
        <w:rPr>
          <w:rFonts w:asciiTheme="minorHAnsi" w:hAnsiTheme="minorHAnsi" w:cstheme="minorHAnsi"/>
          <w:i/>
          <w:iCs/>
          <w:color w:val="000000"/>
          <w:sz w:val="24"/>
          <w:szCs w:val="24"/>
        </w:rPr>
        <w:t>hvordan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 xml:space="preserve"> dette arbeidet går</w:t>
      </w:r>
      <w:r w:rsidR="00254C56">
        <w:rPr>
          <w:rFonts w:asciiTheme="minorHAnsi" w:hAnsiTheme="minorHAnsi" w:cstheme="minorHAnsi"/>
          <w:color w:val="000000"/>
          <w:sz w:val="24"/>
          <w:szCs w:val="24"/>
        </w:rPr>
        <w:t xml:space="preserve"> ute i bydelene hvor vi bor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>. Vi har derfor invitert:</w:t>
      </w:r>
    </w:p>
    <w:p w14:paraId="299E76BF" w14:textId="77777777" w:rsidR="00832FBB" w:rsidRDefault="00832FBB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20E5BEA" w14:textId="707AD6D3" w:rsidR="00832FBB" w:rsidRPr="00832FBB" w:rsidRDefault="00832FBB" w:rsidP="00832FBB">
      <w:pPr>
        <w:ind w:left="7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832FBB">
        <w:rPr>
          <w:rFonts w:asciiTheme="minorHAnsi" w:hAnsiTheme="minorHAnsi" w:cstheme="minorHAnsi"/>
          <w:b/>
          <w:bCs/>
          <w:color w:val="000000"/>
          <w:sz w:val="24"/>
          <w:szCs w:val="24"/>
        </w:rPr>
        <w:t>Cato Brunvand Ellingsen, fags</w:t>
      </w:r>
      <w:r w:rsidR="00303D76">
        <w:rPr>
          <w:rFonts w:asciiTheme="minorHAnsi" w:hAnsiTheme="minorHAnsi" w:cstheme="minorHAnsi"/>
          <w:b/>
          <w:bCs/>
          <w:color w:val="000000"/>
          <w:sz w:val="24"/>
          <w:szCs w:val="24"/>
        </w:rPr>
        <w:t>jef</w:t>
      </w:r>
      <w:r w:rsidRPr="00832FBB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i Stiftelsen SOR</w:t>
      </w:r>
    </w:p>
    <w:p w14:paraId="2E1686C3" w14:textId="535DCB91" w:rsidR="00832FBB" w:rsidRPr="00832FBB" w:rsidRDefault="00832FBB" w:rsidP="00832FBB">
      <w:pPr>
        <w:ind w:left="7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832FBB">
        <w:rPr>
          <w:rFonts w:asciiTheme="minorHAnsi" w:hAnsiTheme="minorHAnsi" w:cstheme="minorHAnsi"/>
          <w:b/>
          <w:bCs/>
          <w:color w:val="000000"/>
          <w:sz w:val="24"/>
          <w:szCs w:val="24"/>
        </w:rPr>
        <w:t>Kristin Skutle, prosjekt</w:t>
      </w:r>
      <w:r w:rsidR="00585FB0">
        <w:rPr>
          <w:rFonts w:asciiTheme="minorHAnsi" w:hAnsiTheme="minorHAnsi" w:cstheme="minorHAnsi"/>
          <w:b/>
          <w:bCs/>
          <w:color w:val="000000"/>
          <w:sz w:val="24"/>
          <w:szCs w:val="24"/>
        </w:rPr>
        <w:t>leder</w:t>
      </w:r>
      <w:r w:rsidRPr="00832FBB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for implementering av standarden</w:t>
      </w:r>
    </w:p>
    <w:p w14:paraId="648035E7" w14:textId="5206F35C" w:rsidR="00832FBB" w:rsidRPr="00832FBB" w:rsidRDefault="00832FBB" w:rsidP="00832FBB">
      <w:pPr>
        <w:ind w:left="7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832FBB">
        <w:rPr>
          <w:rFonts w:asciiTheme="minorHAnsi" w:hAnsiTheme="minorHAnsi" w:cstheme="minorHAnsi"/>
          <w:b/>
          <w:bCs/>
          <w:color w:val="000000"/>
          <w:sz w:val="24"/>
          <w:szCs w:val="24"/>
        </w:rPr>
        <w:t>Representant fra bydel</w:t>
      </w:r>
    </w:p>
    <w:p w14:paraId="723F9C5F" w14:textId="77777777" w:rsidR="00A804EA" w:rsidRPr="00830AFB" w:rsidRDefault="00A804EA" w:rsidP="00A804EA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D5EE0A0" w14:textId="05B74365" w:rsidR="00A804EA" w:rsidRPr="00830AFB" w:rsidRDefault="00A804EA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30AFB">
        <w:rPr>
          <w:rFonts w:asciiTheme="minorHAnsi" w:hAnsiTheme="minorHAnsi" w:cstheme="minorHAnsi"/>
          <w:b/>
          <w:bCs/>
          <w:color w:val="000000"/>
          <w:sz w:val="24"/>
          <w:szCs w:val="24"/>
        </w:rPr>
        <w:t>Tid: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>Mandag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32FBB">
        <w:rPr>
          <w:rFonts w:asciiTheme="minorHAnsi" w:hAnsiTheme="minorHAnsi" w:cstheme="minorHAnsi"/>
          <w:color w:val="000000"/>
          <w:sz w:val="24"/>
          <w:szCs w:val="24"/>
        </w:rPr>
        <w:t>14. oktober 2024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kl. 18.00-20.00</w:t>
      </w:r>
    </w:p>
    <w:p w14:paraId="0BDC1433" w14:textId="7AA5C5CA" w:rsidR="00A804EA" w:rsidRDefault="00A804EA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30AFB">
        <w:rPr>
          <w:rFonts w:asciiTheme="minorHAnsi" w:hAnsiTheme="minorHAnsi" w:cstheme="minorHAnsi"/>
          <w:b/>
          <w:bCs/>
          <w:color w:val="000000"/>
          <w:sz w:val="24"/>
          <w:szCs w:val="24"/>
        </w:rPr>
        <w:t>Sted: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Sagene samfunnshus, </w:t>
      </w:r>
      <w:proofErr w:type="spellStart"/>
      <w:r w:rsidR="00832FBB">
        <w:rPr>
          <w:rFonts w:asciiTheme="minorHAnsi" w:hAnsiTheme="minorHAnsi" w:cstheme="minorHAnsi"/>
          <w:color w:val="000000"/>
          <w:sz w:val="24"/>
          <w:szCs w:val="24"/>
        </w:rPr>
        <w:t>Kaysalen</w:t>
      </w:r>
      <w:proofErr w:type="spellEnd"/>
      <w:r w:rsidRPr="00830AFB">
        <w:rPr>
          <w:rFonts w:asciiTheme="minorHAnsi" w:hAnsiTheme="minorHAnsi" w:cstheme="minorHAnsi"/>
          <w:color w:val="000000"/>
          <w:sz w:val="24"/>
          <w:szCs w:val="24"/>
        </w:rPr>
        <w:t>, Kristiansandsgata 2, 0463 Oslo</w:t>
      </w:r>
    </w:p>
    <w:p w14:paraId="14FF933D" w14:textId="2568CD02" w:rsidR="00A804EA" w:rsidRPr="00830AFB" w:rsidRDefault="00A804EA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D95E054" w14:textId="7049A64B" w:rsidR="00181CEF" w:rsidRDefault="00A804EA" w:rsidP="00181CEF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Meld deg på via </w:t>
      </w:r>
      <w:hyperlink r:id="rId13" w:history="1">
        <w:r w:rsidRPr="005F6BDF">
          <w:rPr>
            <w:rStyle w:val="Hyperkobling"/>
            <w:rFonts w:asciiTheme="minorHAnsi" w:hAnsiTheme="minorHAnsi" w:cstheme="minorHAnsi"/>
            <w:sz w:val="24"/>
            <w:szCs w:val="24"/>
          </w:rPr>
          <w:t>lenke til påmeldingskjema</w:t>
        </w:r>
      </w:hyperlink>
      <w:r w:rsidR="00832FBB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830AF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181CEF">
        <w:rPr>
          <w:rFonts w:asciiTheme="minorHAnsi" w:hAnsiTheme="minorHAnsi" w:cstheme="minorHAnsi"/>
          <w:color w:val="000000"/>
          <w:sz w:val="24"/>
          <w:szCs w:val="24"/>
        </w:rPr>
        <w:t xml:space="preserve">send e-post til oslofylkeslag@nfunorge.org, eller </w:t>
      </w:r>
      <w:r w:rsidR="00181CEF" w:rsidRPr="00181CEF">
        <w:rPr>
          <w:rFonts w:asciiTheme="minorHAnsi" w:hAnsiTheme="minorHAnsi" w:cstheme="minorHAnsi"/>
          <w:color w:val="000000"/>
          <w:sz w:val="24"/>
          <w:szCs w:val="24"/>
        </w:rPr>
        <w:t>ring 22 39 60 50.</w:t>
      </w:r>
    </w:p>
    <w:p w14:paraId="75C4BFE4" w14:textId="77777777" w:rsidR="00E84336" w:rsidRPr="00181CEF" w:rsidRDefault="00E84336" w:rsidP="00181CE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378189E1" w14:textId="4B521FE6" w:rsidR="00A804EA" w:rsidRPr="00254C56" w:rsidRDefault="00A804EA" w:rsidP="00A804EA">
      <w:pPr>
        <w:rPr>
          <w:rFonts w:asciiTheme="minorHAnsi" w:hAnsiTheme="minorHAnsi" w:cstheme="minorHAnsi"/>
          <w:color w:val="000000"/>
          <w:sz w:val="24"/>
          <w:szCs w:val="24"/>
        </w:rPr>
      </w:pPr>
      <w:r w:rsidRPr="00830AFB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E84336" w:rsidRPr="00011BFD">
        <w:rPr>
          <w:rFonts w:ascii="Calibri" w:hAnsi="Calibri" w:cs="Calibri"/>
          <w:noProof/>
          <w:color w:val="000000"/>
          <w:szCs w:val="22"/>
        </w:rPr>
        <w:drawing>
          <wp:inline distT="0" distB="0" distL="0" distR="0" wp14:anchorId="4D75873A" wp14:editId="1A846E25">
            <wp:extent cx="1983109" cy="2957913"/>
            <wp:effectExtent l="0" t="0" r="0" b="1270"/>
            <wp:docPr id="198920430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43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0489" cy="314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336" w:rsidRPr="00E84336">
        <w:rPr>
          <w:noProof/>
        </w:rPr>
        <w:t xml:space="preserve"> </w:t>
      </w:r>
      <w:r w:rsidR="00E84336" w:rsidRPr="00E84336"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A001234" wp14:editId="352BF167">
            <wp:extent cx="2043430" cy="2957463"/>
            <wp:effectExtent l="0" t="0" r="1270" b="1905"/>
            <wp:docPr id="652682207" name="Bilde 1" descr="Et bilde som inneholder tekst, klær, skjermbilde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82207" name="Bilde 1" descr="Et bilde som inneholder tekst, klær, skjermbilde, person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335" cy="30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4EA" w:rsidRPr="00254C56" w:rsidSect="00C63EA8">
      <w:footerReference w:type="default" r:id="rId16"/>
      <w:pgSz w:w="11899" w:h="16838" w:code="9"/>
      <w:pgMar w:top="1418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14DDD" w14:textId="77777777" w:rsidR="00100909" w:rsidRDefault="00100909" w:rsidP="0003385B">
      <w:r>
        <w:separator/>
      </w:r>
    </w:p>
  </w:endnote>
  <w:endnote w:type="continuationSeparator" w:id="0">
    <w:p w14:paraId="34BCC8D2" w14:textId="77777777" w:rsidR="00100909" w:rsidRDefault="00100909" w:rsidP="0003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61E43" w14:textId="77777777" w:rsidR="0003385B" w:rsidRDefault="0003385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4C73" w14:textId="77777777" w:rsidR="00100909" w:rsidRDefault="00100909" w:rsidP="0003385B">
      <w:r>
        <w:separator/>
      </w:r>
    </w:p>
  </w:footnote>
  <w:footnote w:type="continuationSeparator" w:id="0">
    <w:p w14:paraId="2B32B12C" w14:textId="77777777" w:rsidR="00100909" w:rsidRDefault="00100909" w:rsidP="00033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E01ED"/>
    <w:multiLevelType w:val="hybridMultilevel"/>
    <w:tmpl w:val="3F3670D0"/>
    <w:lvl w:ilvl="0" w:tplc="04140001">
      <w:start w:val="1"/>
      <w:numFmt w:val="bullet"/>
      <w:lvlText w:val=""/>
      <w:lvlJc w:val="left"/>
      <w:pPr>
        <w:ind w:left="2129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1" w15:restartNumberingAfterBreak="0">
    <w:nsid w:val="14CB51D0"/>
    <w:multiLevelType w:val="hybridMultilevel"/>
    <w:tmpl w:val="A4A018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56C8"/>
    <w:multiLevelType w:val="hybridMultilevel"/>
    <w:tmpl w:val="9DA65A58"/>
    <w:lvl w:ilvl="0" w:tplc="A600C8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BE7389"/>
    <w:multiLevelType w:val="hybridMultilevel"/>
    <w:tmpl w:val="56F0BA44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5A2D7B"/>
    <w:multiLevelType w:val="hybridMultilevel"/>
    <w:tmpl w:val="EFF2D436"/>
    <w:lvl w:ilvl="0" w:tplc="4AB8D35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80A3E8B"/>
    <w:multiLevelType w:val="hybridMultilevel"/>
    <w:tmpl w:val="39664B62"/>
    <w:lvl w:ilvl="0" w:tplc="0414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6" w15:restartNumberingAfterBreak="0">
    <w:nsid w:val="2B1E4A21"/>
    <w:multiLevelType w:val="multilevel"/>
    <w:tmpl w:val="318E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93A77"/>
    <w:multiLevelType w:val="hybridMultilevel"/>
    <w:tmpl w:val="5DB8C662"/>
    <w:lvl w:ilvl="0" w:tplc="0414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8" w15:restartNumberingAfterBreak="0">
    <w:nsid w:val="38055C04"/>
    <w:multiLevelType w:val="hybridMultilevel"/>
    <w:tmpl w:val="562A01D8"/>
    <w:lvl w:ilvl="0" w:tplc="59A47AF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62E206F"/>
    <w:multiLevelType w:val="hybridMultilevel"/>
    <w:tmpl w:val="FFBEDDAA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A596DEE"/>
    <w:multiLevelType w:val="hybridMultilevel"/>
    <w:tmpl w:val="2614394C"/>
    <w:lvl w:ilvl="0" w:tplc="9C7E2C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C5C2651"/>
    <w:multiLevelType w:val="hybridMultilevel"/>
    <w:tmpl w:val="C924222E"/>
    <w:lvl w:ilvl="0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877281E"/>
    <w:multiLevelType w:val="hybridMultilevel"/>
    <w:tmpl w:val="42841076"/>
    <w:lvl w:ilvl="0" w:tplc="DA242B52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C336CA0"/>
    <w:multiLevelType w:val="hybridMultilevel"/>
    <w:tmpl w:val="63AE6AD6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E842658"/>
    <w:multiLevelType w:val="hybridMultilevel"/>
    <w:tmpl w:val="461643E2"/>
    <w:lvl w:ilvl="0" w:tplc="7D1ABC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44B68F6"/>
    <w:multiLevelType w:val="hybridMultilevel"/>
    <w:tmpl w:val="EA3CBF94"/>
    <w:lvl w:ilvl="0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7040109C"/>
    <w:multiLevelType w:val="hybridMultilevel"/>
    <w:tmpl w:val="928EFABC"/>
    <w:lvl w:ilvl="0" w:tplc="9EA81332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bCs/>
        <w:sz w:val="22"/>
        <w:szCs w:val="22"/>
      </w:rPr>
    </w:lvl>
    <w:lvl w:ilvl="1" w:tplc="04140019" w:tentative="1">
      <w:start w:val="1"/>
      <w:numFmt w:val="lowerLetter"/>
      <w:lvlText w:val="%2."/>
      <w:lvlJc w:val="left"/>
      <w:pPr>
        <w:ind w:left="2880" w:hanging="360"/>
      </w:pPr>
    </w:lvl>
    <w:lvl w:ilvl="2" w:tplc="0414001B" w:tentative="1">
      <w:start w:val="1"/>
      <w:numFmt w:val="lowerRoman"/>
      <w:lvlText w:val="%3."/>
      <w:lvlJc w:val="right"/>
      <w:pPr>
        <w:ind w:left="3600" w:hanging="180"/>
      </w:pPr>
    </w:lvl>
    <w:lvl w:ilvl="3" w:tplc="0414000F" w:tentative="1">
      <w:start w:val="1"/>
      <w:numFmt w:val="decimal"/>
      <w:lvlText w:val="%4."/>
      <w:lvlJc w:val="left"/>
      <w:pPr>
        <w:ind w:left="4320" w:hanging="360"/>
      </w:pPr>
    </w:lvl>
    <w:lvl w:ilvl="4" w:tplc="04140019" w:tentative="1">
      <w:start w:val="1"/>
      <w:numFmt w:val="lowerLetter"/>
      <w:lvlText w:val="%5."/>
      <w:lvlJc w:val="left"/>
      <w:pPr>
        <w:ind w:left="5040" w:hanging="360"/>
      </w:pPr>
    </w:lvl>
    <w:lvl w:ilvl="5" w:tplc="0414001B" w:tentative="1">
      <w:start w:val="1"/>
      <w:numFmt w:val="lowerRoman"/>
      <w:lvlText w:val="%6."/>
      <w:lvlJc w:val="right"/>
      <w:pPr>
        <w:ind w:left="5760" w:hanging="180"/>
      </w:pPr>
    </w:lvl>
    <w:lvl w:ilvl="6" w:tplc="0414000F" w:tentative="1">
      <w:start w:val="1"/>
      <w:numFmt w:val="decimal"/>
      <w:lvlText w:val="%7."/>
      <w:lvlJc w:val="left"/>
      <w:pPr>
        <w:ind w:left="6480" w:hanging="360"/>
      </w:pPr>
    </w:lvl>
    <w:lvl w:ilvl="7" w:tplc="04140019" w:tentative="1">
      <w:start w:val="1"/>
      <w:numFmt w:val="lowerLetter"/>
      <w:lvlText w:val="%8."/>
      <w:lvlJc w:val="left"/>
      <w:pPr>
        <w:ind w:left="7200" w:hanging="360"/>
      </w:pPr>
    </w:lvl>
    <w:lvl w:ilvl="8" w:tplc="041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7270022D"/>
    <w:multiLevelType w:val="hybridMultilevel"/>
    <w:tmpl w:val="5DBAFFDA"/>
    <w:lvl w:ilvl="0" w:tplc="6CB851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95568908">
    <w:abstractNumId w:val="16"/>
  </w:num>
  <w:num w:numId="2" w16cid:durableId="1532500368">
    <w:abstractNumId w:val="5"/>
  </w:num>
  <w:num w:numId="3" w16cid:durableId="297153734">
    <w:abstractNumId w:val="7"/>
  </w:num>
  <w:num w:numId="4" w16cid:durableId="1264648736">
    <w:abstractNumId w:val="3"/>
  </w:num>
  <w:num w:numId="5" w16cid:durableId="1462650627">
    <w:abstractNumId w:val="4"/>
  </w:num>
  <w:num w:numId="6" w16cid:durableId="280309234">
    <w:abstractNumId w:val="8"/>
  </w:num>
  <w:num w:numId="7" w16cid:durableId="1767383677">
    <w:abstractNumId w:val="12"/>
  </w:num>
  <w:num w:numId="8" w16cid:durableId="1684939739">
    <w:abstractNumId w:val="14"/>
  </w:num>
  <w:num w:numId="9" w16cid:durableId="1816406724">
    <w:abstractNumId w:val="10"/>
  </w:num>
  <w:num w:numId="10" w16cid:durableId="752315538">
    <w:abstractNumId w:val="17"/>
  </w:num>
  <w:num w:numId="11" w16cid:durableId="591358550">
    <w:abstractNumId w:val="2"/>
  </w:num>
  <w:num w:numId="12" w16cid:durableId="2021471140">
    <w:abstractNumId w:val="9"/>
  </w:num>
  <w:num w:numId="13" w16cid:durableId="148983507">
    <w:abstractNumId w:val="1"/>
  </w:num>
  <w:num w:numId="14" w16cid:durableId="281694609">
    <w:abstractNumId w:val="13"/>
  </w:num>
  <w:num w:numId="15" w16cid:durableId="836267125">
    <w:abstractNumId w:val="13"/>
  </w:num>
  <w:num w:numId="16" w16cid:durableId="501431001">
    <w:abstractNumId w:val="11"/>
  </w:num>
  <w:num w:numId="17" w16cid:durableId="651297610">
    <w:abstractNumId w:val="15"/>
  </w:num>
  <w:num w:numId="18" w16cid:durableId="1617710461">
    <w:abstractNumId w:val="0"/>
  </w:num>
  <w:num w:numId="19" w16cid:durableId="21143008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54B"/>
    <w:rsid w:val="00000C89"/>
    <w:rsid w:val="00011BFD"/>
    <w:rsid w:val="00014799"/>
    <w:rsid w:val="0001595C"/>
    <w:rsid w:val="00015AE3"/>
    <w:rsid w:val="00016BB5"/>
    <w:rsid w:val="00022F6E"/>
    <w:rsid w:val="0002487C"/>
    <w:rsid w:val="00025CC2"/>
    <w:rsid w:val="0003057B"/>
    <w:rsid w:val="00030647"/>
    <w:rsid w:val="00030867"/>
    <w:rsid w:val="00031460"/>
    <w:rsid w:val="00031E74"/>
    <w:rsid w:val="0003385B"/>
    <w:rsid w:val="00033DC6"/>
    <w:rsid w:val="000342D5"/>
    <w:rsid w:val="000405CE"/>
    <w:rsid w:val="000418AC"/>
    <w:rsid w:val="000425D7"/>
    <w:rsid w:val="000465CF"/>
    <w:rsid w:val="000471CA"/>
    <w:rsid w:val="00047AF7"/>
    <w:rsid w:val="00047BC6"/>
    <w:rsid w:val="000507D5"/>
    <w:rsid w:val="000515ED"/>
    <w:rsid w:val="00052571"/>
    <w:rsid w:val="00056CDB"/>
    <w:rsid w:val="00064283"/>
    <w:rsid w:val="000674B5"/>
    <w:rsid w:val="00073A5B"/>
    <w:rsid w:val="00074A39"/>
    <w:rsid w:val="00074CD6"/>
    <w:rsid w:val="00084321"/>
    <w:rsid w:val="00090BBD"/>
    <w:rsid w:val="00092558"/>
    <w:rsid w:val="0009469A"/>
    <w:rsid w:val="00096DB1"/>
    <w:rsid w:val="00096E5B"/>
    <w:rsid w:val="000A0DE9"/>
    <w:rsid w:val="000A2BC8"/>
    <w:rsid w:val="000A2DE6"/>
    <w:rsid w:val="000B0B39"/>
    <w:rsid w:val="000C2FBF"/>
    <w:rsid w:val="000C3CD6"/>
    <w:rsid w:val="000C438B"/>
    <w:rsid w:val="000C43D1"/>
    <w:rsid w:val="000C4DEB"/>
    <w:rsid w:val="000D17AE"/>
    <w:rsid w:val="000E50E0"/>
    <w:rsid w:val="000E5B18"/>
    <w:rsid w:val="000E5BE9"/>
    <w:rsid w:val="000E6587"/>
    <w:rsid w:val="000E7593"/>
    <w:rsid w:val="000F35E8"/>
    <w:rsid w:val="000F6544"/>
    <w:rsid w:val="000F7D08"/>
    <w:rsid w:val="001004A8"/>
    <w:rsid w:val="00100909"/>
    <w:rsid w:val="00102CFF"/>
    <w:rsid w:val="0011445F"/>
    <w:rsid w:val="00114707"/>
    <w:rsid w:val="0012054E"/>
    <w:rsid w:val="00124646"/>
    <w:rsid w:val="001260FC"/>
    <w:rsid w:val="00133CFD"/>
    <w:rsid w:val="00134A9D"/>
    <w:rsid w:val="00135E40"/>
    <w:rsid w:val="00137161"/>
    <w:rsid w:val="0013753B"/>
    <w:rsid w:val="00140E9A"/>
    <w:rsid w:val="00142472"/>
    <w:rsid w:val="00145082"/>
    <w:rsid w:val="00145240"/>
    <w:rsid w:val="00160F7F"/>
    <w:rsid w:val="001612CF"/>
    <w:rsid w:val="00161B7F"/>
    <w:rsid w:val="00165C6D"/>
    <w:rsid w:val="00172D21"/>
    <w:rsid w:val="0017340D"/>
    <w:rsid w:val="00175B90"/>
    <w:rsid w:val="00181CEF"/>
    <w:rsid w:val="00182AEE"/>
    <w:rsid w:val="00183AC4"/>
    <w:rsid w:val="0018541D"/>
    <w:rsid w:val="00192773"/>
    <w:rsid w:val="00195A67"/>
    <w:rsid w:val="00196693"/>
    <w:rsid w:val="001A09B7"/>
    <w:rsid w:val="001A117F"/>
    <w:rsid w:val="001B0146"/>
    <w:rsid w:val="001B06A5"/>
    <w:rsid w:val="001B3146"/>
    <w:rsid w:val="001B5D71"/>
    <w:rsid w:val="001B6BF7"/>
    <w:rsid w:val="001C114D"/>
    <w:rsid w:val="001C2BFD"/>
    <w:rsid w:val="001D5ECC"/>
    <w:rsid w:val="001D79EB"/>
    <w:rsid w:val="001E632A"/>
    <w:rsid w:val="001E642B"/>
    <w:rsid w:val="001E7062"/>
    <w:rsid w:val="001E736D"/>
    <w:rsid w:val="001F021F"/>
    <w:rsid w:val="001F040B"/>
    <w:rsid w:val="001F10D6"/>
    <w:rsid w:val="001F1D9F"/>
    <w:rsid w:val="001F1E78"/>
    <w:rsid w:val="001F3107"/>
    <w:rsid w:val="0020109B"/>
    <w:rsid w:val="00201E1F"/>
    <w:rsid w:val="00206D89"/>
    <w:rsid w:val="00210A77"/>
    <w:rsid w:val="0021417B"/>
    <w:rsid w:val="00214292"/>
    <w:rsid w:val="002143AD"/>
    <w:rsid w:val="002154B1"/>
    <w:rsid w:val="00222902"/>
    <w:rsid w:val="00224511"/>
    <w:rsid w:val="002306C8"/>
    <w:rsid w:val="00230DF6"/>
    <w:rsid w:val="002316BD"/>
    <w:rsid w:val="00236DB7"/>
    <w:rsid w:val="00240EB1"/>
    <w:rsid w:val="00241695"/>
    <w:rsid w:val="002437EF"/>
    <w:rsid w:val="00243978"/>
    <w:rsid w:val="0025461D"/>
    <w:rsid w:val="00254C56"/>
    <w:rsid w:val="0026015D"/>
    <w:rsid w:val="00260497"/>
    <w:rsid w:val="002639E2"/>
    <w:rsid w:val="00266DC8"/>
    <w:rsid w:val="00267512"/>
    <w:rsid w:val="00270E6F"/>
    <w:rsid w:val="00270EE0"/>
    <w:rsid w:val="0027238B"/>
    <w:rsid w:val="002806DF"/>
    <w:rsid w:val="00282757"/>
    <w:rsid w:val="0028347B"/>
    <w:rsid w:val="002835F4"/>
    <w:rsid w:val="00285242"/>
    <w:rsid w:val="00285319"/>
    <w:rsid w:val="00287D74"/>
    <w:rsid w:val="00290675"/>
    <w:rsid w:val="00295BBA"/>
    <w:rsid w:val="00296208"/>
    <w:rsid w:val="00297607"/>
    <w:rsid w:val="002A0AD0"/>
    <w:rsid w:val="002A1CE2"/>
    <w:rsid w:val="002A4CAD"/>
    <w:rsid w:val="002A7688"/>
    <w:rsid w:val="002B041E"/>
    <w:rsid w:val="002B2F2B"/>
    <w:rsid w:val="002B68DE"/>
    <w:rsid w:val="002C3F60"/>
    <w:rsid w:val="002C5CB4"/>
    <w:rsid w:val="002C7245"/>
    <w:rsid w:val="002D1A0E"/>
    <w:rsid w:val="002D348F"/>
    <w:rsid w:val="002E2043"/>
    <w:rsid w:val="002E3428"/>
    <w:rsid w:val="002E3ECC"/>
    <w:rsid w:val="002E517A"/>
    <w:rsid w:val="002E689C"/>
    <w:rsid w:val="002F0774"/>
    <w:rsid w:val="002F1F71"/>
    <w:rsid w:val="002F5299"/>
    <w:rsid w:val="002F539D"/>
    <w:rsid w:val="00303D76"/>
    <w:rsid w:val="003049A4"/>
    <w:rsid w:val="003117B2"/>
    <w:rsid w:val="00315DF9"/>
    <w:rsid w:val="003205B9"/>
    <w:rsid w:val="00320A75"/>
    <w:rsid w:val="00322238"/>
    <w:rsid w:val="00323623"/>
    <w:rsid w:val="0032422B"/>
    <w:rsid w:val="00324B5B"/>
    <w:rsid w:val="00324C42"/>
    <w:rsid w:val="003257B6"/>
    <w:rsid w:val="00325B30"/>
    <w:rsid w:val="00334876"/>
    <w:rsid w:val="003353FA"/>
    <w:rsid w:val="00336AF0"/>
    <w:rsid w:val="003371A2"/>
    <w:rsid w:val="00337A9C"/>
    <w:rsid w:val="0034238D"/>
    <w:rsid w:val="0034792E"/>
    <w:rsid w:val="0035212B"/>
    <w:rsid w:val="00352DFD"/>
    <w:rsid w:val="003532C3"/>
    <w:rsid w:val="003542E7"/>
    <w:rsid w:val="00361004"/>
    <w:rsid w:val="00363F9C"/>
    <w:rsid w:val="00367A8F"/>
    <w:rsid w:val="00370BC9"/>
    <w:rsid w:val="003760F9"/>
    <w:rsid w:val="003828B8"/>
    <w:rsid w:val="00390648"/>
    <w:rsid w:val="00394B5C"/>
    <w:rsid w:val="003A005E"/>
    <w:rsid w:val="003A03C6"/>
    <w:rsid w:val="003A4BAD"/>
    <w:rsid w:val="003A5EE5"/>
    <w:rsid w:val="003A6B99"/>
    <w:rsid w:val="003B21DA"/>
    <w:rsid w:val="003B612C"/>
    <w:rsid w:val="003C21D8"/>
    <w:rsid w:val="003D15AC"/>
    <w:rsid w:val="003D219A"/>
    <w:rsid w:val="003D21C7"/>
    <w:rsid w:val="003D4F0F"/>
    <w:rsid w:val="003E4FFB"/>
    <w:rsid w:val="003E6EFE"/>
    <w:rsid w:val="003E7F34"/>
    <w:rsid w:val="003F26FE"/>
    <w:rsid w:val="003F2974"/>
    <w:rsid w:val="003F3C43"/>
    <w:rsid w:val="003F46EC"/>
    <w:rsid w:val="004005D2"/>
    <w:rsid w:val="00412264"/>
    <w:rsid w:val="004169FF"/>
    <w:rsid w:val="004226FF"/>
    <w:rsid w:val="00424182"/>
    <w:rsid w:val="00426ABF"/>
    <w:rsid w:val="00433DB7"/>
    <w:rsid w:val="0043495F"/>
    <w:rsid w:val="00434FD2"/>
    <w:rsid w:val="00440D81"/>
    <w:rsid w:val="00443FC6"/>
    <w:rsid w:val="0044631F"/>
    <w:rsid w:val="00446599"/>
    <w:rsid w:val="00454BC9"/>
    <w:rsid w:val="00456DC2"/>
    <w:rsid w:val="004573F8"/>
    <w:rsid w:val="004622BA"/>
    <w:rsid w:val="00475D72"/>
    <w:rsid w:val="004832BA"/>
    <w:rsid w:val="004837FB"/>
    <w:rsid w:val="0048483F"/>
    <w:rsid w:val="00491882"/>
    <w:rsid w:val="00491B85"/>
    <w:rsid w:val="004926D0"/>
    <w:rsid w:val="00493C35"/>
    <w:rsid w:val="00497DB7"/>
    <w:rsid w:val="004A06E0"/>
    <w:rsid w:val="004A3A85"/>
    <w:rsid w:val="004A4771"/>
    <w:rsid w:val="004A5952"/>
    <w:rsid w:val="004A73F7"/>
    <w:rsid w:val="004B38AB"/>
    <w:rsid w:val="004B3A62"/>
    <w:rsid w:val="004B5AEE"/>
    <w:rsid w:val="004B668A"/>
    <w:rsid w:val="004B77F5"/>
    <w:rsid w:val="004C1EB9"/>
    <w:rsid w:val="004C2D84"/>
    <w:rsid w:val="004D3A9C"/>
    <w:rsid w:val="004E2446"/>
    <w:rsid w:val="004E3CCA"/>
    <w:rsid w:val="004E61F6"/>
    <w:rsid w:val="004E6982"/>
    <w:rsid w:val="004F1271"/>
    <w:rsid w:val="004F3B05"/>
    <w:rsid w:val="004F47C4"/>
    <w:rsid w:val="004F5107"/>
    <w:rsid w:val="004F541B"/>
    <w:rsid w:val="004F5750"/>
    <w:rsid w:val="0050027D"/>
    <w:rsid w:val="00504DE2"/>
    <w:rsid w:val="005058A9"/>
    <w:rsid w:val="005075F8"/>
    <w:rsid w:val="005114D3"/>
    <w:rsid w:val="0051182E"/>
    <w:rsid w:val="00511A41"/>
    <w:rsid w:val="005123B5"/>
    <w:rsid w:val="00512A39"/>
    <w:rsid w:val="00512DF7"/>
    <w:rsid w:val="00515E83"/>
    <w:rsid w:val="00523546"/>
    <w:rsid w:val="00523A1E"/>
    <w:rsid w:val="00525F17"/>
    <w:rsid w:val="005271C1"/>
    <w:rsid w:val="00532C94"/>
    <w:rsid w:val="00532D24"/>
    <w:rsid w:val="005378A5"/>
    <w:rsid w:val="00541920"/>
    <w:rsid w:val="005423AF"/>
    <w:rsid w:val="00543003"/>
    <w:rsid w:val="0054674C"/>
    <w:rsid w:val="0054740A"/>
    <w:rsid w:val="00552BDB"/>
    <w:rsid w:val="00556FBB"/>
    <w:rsid w:val="00562DE2"/>
    <w:rsid w:val="00566802"/>
    <w:rsid w:val="00571BE0"/>
    <w:rsid w:val="0057273B"/>
    <w:rsid w:val="005731A7"/>
    <w:rsid w:val="00573B81"/>
    <w:rsid w:val="00574567"/>
    <w:rsid w:val="0057516B"/>
    <w:rsid w:val="00576459"/>
    <w:rsid w:val="00576C96"/>
    <w:rsid w:val="00582136"/>
    <w:rsid w:val="00585FB0"/>
    <w:rsid w:val="005920DB"/>
    <w:rsid w:val="00594379"/>
    <w:rsid w:val="00595B2A"/>
    <w:rsid w:val="00595DF9"/>
    <w:rsid w:val="005967AD"/>
    <w:rsid w:val="00597E1B"/>
    <w:rsid w:val="005A1E59"/>
    <w:rsid w:val="005A21A8"/>
    <w:rsid w:val="005A475C"/>
    <w:rsid w:val="005A7BA8"/>
    <w:rsid w:val="005B0FE4"/>
    <w:rsid w:val="005B1587"/>
    <w:rsid w:val="005B3FCF"/>
    <w:rsid w:val="005B71DC"/>
    <w:rsid w:val="005B7879"/>
    <w:rsid w:val="005C21BA"/>
    <w:rsid w:val="005C25CF"/>
    <w:rsid w:val="005C27D1"/>
    <w:rsid w:val="005D033A"/>
    <w:rsid w:val="005D0FAC"/>
    <w:rsid w:val="005F6BDF"/>
    <w:rsid w:val="0060763B"/>
    <w:rsid w:val="00610D99"/>
    <w:rsid w:val="00617EE3"/>
    <w:rsid w:val="00620485"/>
    <w:rsid w:val="00621533"/>
    <w:rsid w:val="006308F9"/>
    <w:rsid w:val="006315B4"/>
    <w:rsid w:val="0063187B"/>
    <w:rsid w:val="00634506"/>
    <w:rsid w:val="00636551"/>
    <w:rsid w:val="0063668E"/>
    <w:rsid w:val="006460E2"/>
    <w:rsid w:val="00647C95"/>
    <w:rsid w:val="00651F13"/>
    <w:rsid w:val="00652EA0"/>
    <w:rsid w:val="006559A4"/>
    <w:rsid w:val="00656696"/>
    <w:rsid w:val="006571E9"/>
    <w:rsid w:val="006633D4"/>
    <w:rsid w:val="00663C1A"/>
    <w:rsid w:val="00665E62"/>
    <w:rsid w:val="00672FDA"/>
    <w:rsid w:val="00674C83"/>
    <w:rsid w:val="00677DB1"/>
    <w:rsid w:val="00677F32"/>
    <w:rsid w:val="00681B14"/>
    <w:rsid w:val="00681EDC"/>
    <w:rsid w:val="006824FE"/>
    <w:rsid w:val="00685A79"/>
    <w:rsid w:val="006950BB"/>
    <w:rsid w:val="006A4177"/>
    <w:rsid w:val="006A5D45"/>
    <w:rsid w:val="006B1972"/>
    <w:rsid w:val="006C1C0A"/>
    <w:rsid w:val="006C1DD8"/>
    <w:rsid w:val="006C3B1C"/>
    <w:rsid w:val="006C6606"/>
    <w:rsid w:val="006D2A39"/>
    <w:rsid w:val="006E11B2"/>
    <w:rsid w:val="006E23B6"/>
    <w:rsid w:val="006E2419"/>
    <w:rsid w:val="006E411D"/>
    <w:rsid w:val="006E44C3"/>
    <w:rsid w:val="006E4551"/>
    <w:rsid w:val="006E63A2"/>
    <w:rsid w:val="006F0BD0"/>
    <w:rsid w:val="006F2D3C"/>
    <w:rsid w:val="006F4F7A"/>
    <w:rsid w:val="006F7DF6"/>
    <w:rsid w:val="00701955"/>
    <w:rsid w:val="00704123"/>
    <w:rsid w:val="007050A0"/>
    <w:rsid w:val="00705628"/>
    <w:rsid w:val="00707E77"/>
    <w:rsid w:val="00710A9D"/>
    <w:rsid w:val="007110D6"/>
    <w:rsid w:val="00715157"/>
    <w:rsid w:val="00716519"/>
    <w:rsid w:val="0072178D"/>
    <w:rsid w:val="007321DC"/>
    <w:rsid w:val="00737CA5"/>
    <w:rsid w:val="007426DC"/>
    <w:rsid w:val="00742826"/>
    <w:rsid w:val="0074372A"/>
    <w:rsid w:val="00743C6E"/>
    <w:rsid w:val="00747CB2"/>
    <w:rsid w:val="00750814"/>
    <w:rsid w:val="00750967"/>
    <w:rsid w:val="007535DE"/>
    <w:rsid w:val="00760580"/>
    <w:rsid w:val="007653A2"/>
    <w:rsid w:val="007722A0"/>
    <w:rsid w:val="00774442"/>
    <w:rsid w:val="00775A3D"/>
    <w:rsid w:val="00777E28"/>
    <w:rsid w:val="00787637"/>
    <w:rsid w:val="0079090D"/>
    <w:rsid w:val="00790E75"/>
    <w:rsid w:val="00792927"/>
    <w:rsid w:val="007932CF"/>
    <w:rsid w:val="00794342"/>
    <w:rsid w:val="00794E83"/>
    <w:rsid w:val="0079716E"/>
    <w:rsid w:val="0079788A"/>
    <w:rsid w:val="007A0C24"/>
    <w:rsid w:val="007A1C4E"/>
    <w:rsid w:val="007A343A"/>
    <w:rsid w:val="007A35D0"/>
    <w:rsid w:val="007A4230"/>
    <w:rsid w:val="007A788A"/>
    <w:rsid w:val="007C00CC"/>
    <w:rsid w:val="007C417B"/>
    <w:rsid w:val="007C706E"/>
    <w:rsid w:val="007D1C17"/>
    <w:rsid w:val="007D26C4"/>
    <w:rsid w:val="007E0DCE"/>
    <w:rsid w:val="007E49B2"/>
    <w:rsid w:val="007E66DF"/>
    <w:rsid w:val="007F014F"/>
    <w:rsid w:val="007F0203"/>
    <w:rsid w:val="007F0A41"/>
    <w:rsid w:val="007F2FBB"/>
    <w:rsid w:val="008021FC"/>
    <w:rsid w:val="008030E6"/>
    <w:rsid w:val="00803ADF"/>
    <w:rsid w:val="00806BD6"/>
    <w:rsid w:val="00807EF2"/>
    <w:rsid w:val="008104E5"/>
    <w:rsid w:val="00811E40"/>
    <w:rsid w:val="00811FEA"/>
    <w:rsid w:val="008157E9"/>
    <w:rsid w:val="00815870"/>
    <w:rsid w:val="0081595B"/>
    <w:rsid w:val="00817038"/>
    <w:rsid w:val="00820800"/>
    <w:rsid w:val="0082165D"/>
    <w:rsid w:val="00821AF1"/>
    <w:rsid w:val="00823354"/>
    <w:rsid w:val="0082763C"/>
    <w:rsid w:val="00830AFB"/>
    <w:rsid w:val="00832FBB"/>
    <w:rsid w:val="00833019"/>
    <w:rsid w:val="00834C4F"/>
    <w:rsid w:val="00836268"/>
    <w:rsid w:val="00836EC2"/>
    <w:rsid w:val="00842779"/>
    <w:rsid w:val="00843BED"/>
    <w:rsid w:val="00846EDD"/>
    <w:rsid w:val="00847FC1"/>
    <w:rsid w:val="008535AA"/>
    <w:rsid w:val="0085791A"/>
    <w:rsid w:val="00857E85"/>
    <w:rsid w:val="0086032F"/>
    <w:rsid w:val="00871ADE"/>
    <w:rsid w:val="0087224B"/>
    <w:rsid w:val="00872FC2"/>
    <w:rsid w:val="008738EB"/>
    <w:rsid w:val="00875795"/>
    <w:rsid w:val="00875D7F"/>
    <w:rsid w:val="0087630A"/>
    <w:rsid w:val="00884440"/>
    <w:rsid w:val="00884E5D"/>
    <w:rsid w:val="008874C2"/>
    <w:rsid w:val="00887689"/>
    <w:rsid w:val="00891936"/>
    <w:rsid w:val="00893725"/>
    <w:rsid w:val="00897E04"/>
    <w:rsid w:val="008A3F8E"/>
    <w:rsid w:val="008A422A"/>
    <w:rsid w:val="008A6341"/>
    <w:rsid w:val="008A7B91"/>
    <w:rsid w:val="008B0A9C"/>
    <w:rsid w:val="008B325B"/>
    <w:rsid w:val="008B4938"/>
    <w:rsid w:val="008B5515"/>
    <w:rsid w:val="008B75B5"/>
    <w:rsid w:val="008C10F1"/>
    <w:rsid w:val="008C52F9"/>
    <w:rsid w:val="008C5BD5"/>
    <w:rsid w:val="008C6D67"/>
    <w:rsid w:val="008C77E8"/>
    <w:rsid w:val="008D0CBA"/>
    <w:rsid w:val="008D1C06"/>
    <w:rsid w:val="008D3849"/>
    <w:rsid w:val="008D4B7D"/>
    <w:rsid w:val="008E3233"/>
    <w:rsid w:val="008E7CA2"/>
    <w:rsid w:val="008F0853"/>
    <w:rsid w:val="008F6A63"/>
    <w:rsid w:val="00900C92"/>
    <w:rsid w:val="009016C8"/>
    <w:rsid w:val="009045B9"/>
    <w:rsid w:val="009067D3"/>
    <w:rsid w:val="009130BD"/>
    <w:rsid w:val="009139D5"/>
    <w:rsid w:val="00921F81"/>
    <w:rsid w:val="00925715"/>
    <w:rsid w:val="0092583B"/>
    <w:rsid w:val="00932A65"/>
    <w:rsid w:val="00934105"/>
    <w:rsid w:val="0093541B"/>
    <w:rsid w:val="009371FD"/>
    <w:rsid w:val="00945E31"/>
    <w:rsid w:val="009478F6"/>
    <w:rsid w:val="00953CE2"/>
    <w:rsid w:val="009573FE"/>
    <w:rsid w:val="00962B8B"/>
    <w:rsid w:val="00967B59"/>
    <w:rsid w:val="00972EF1"/>
    <w:rsid w:val="009747BB"/>
    <w:rsid w:val="009807F0"/>
    <w:rsid w:val="00982F5A"/>
    <w:rsid w:val="00985528"/>
    <w:rsid w:val="00985F05"/>
    <w:rsid w:val="00992E79"/>
    <w:rsid w:val="0099461D"/>
    <w:rsid w:val="009A049A"/>
    <w:rsid w:val="009A6F1B"/>
    <w:rsid w:val="009B4B94"/>
    <w:rsid w:val="009B532D"/>
    <w:rsid w:val="009C03E5"/>
    <w:rsid w:val="009C2AC9"/>
    <w:rsid w:val="009C30B9"/>
    <w:rsid w:val="009F0845"/>
    <w:rsid w:val="009F1867"/>
    <w:rsid w:val="009F2A92"/>
    <w:rsid w:val="009F5882"/>
    <w:rsid w:val="00A026DB"/>
    <w:rsid w:val="00A0687A"/>
    <w:rsid w:val="00A06EB4"/>
    <w:rsid w:val="00A13C88"/>
    <w:rsid w:val="00A16AAE"/>
    <w:rsid w:val="00A17A63"/>
    <w:rsid w:val="00A20F7C"/>
    <w:rsid w:val="00A253FC"/>
    <w:rsid w:val="00A321C9"/>
    <w:rsid w:val="00A36F3F"/>
    <w:rsid w:val="00A41E2F"/>
    <w:rsid w:val="00A42305"/>
    <w:rsid w:val="00A425B9"/>
    <w:rsid w:val="00A43CE7"/>
    <w:rsid w:val="00A46D38"/>
    <w:rsid w:val="00A4734F"/>
    <w:rsid w:val="00A50388"/>
    <w:rsid w:val="00A5777F"/>
    <w:rsid w:val="00A60B83"/>
    <w:rsid w:val="00A60E2E"/>
    <w:rsid w:val="00A62217"/>
    <w:rsid w:val="00A62AA1"/>
    <w:rsid w:val="00A62FC1"/>
    <w:rsid w:val="00A6417A"/>
    <w:rsid w:val="00A6441E"/>
    <w:rsid w:val="00A67DE7"/>
    <w:rsid w:val="00A804EA"/>
    <w:rsid w:val="00A848AD"/>
    <w:rsid w:val="00A87D73"/>
    <w:rsid w:val="00A87DD9"/>
    <w:rsid w:val="00A90853"/>
    <w:rsid w:val="00AA05D4"/>
    <w:rsid w:val="00AA2286"/>
    <w:rsid w:val="00AB5D20"/>
    <w:rsid w:val="00AC6021"/>
    <w:rsid w:val="00AD3199"/>
    <w:rsid w:val="00AD36F8"/>
    <w:rsid w:val="00AE19CC"/>
    <w:rsid w:val="00AE1FFD"/>
    <w:rsid w:val="00AE2461"/>
    <w:rsid w:val="00AE41DD"/>
    <w:rsid w:val="00AE6705"/>
    <w:rsid w:val="00AF1B02"/>
    <w:rsid w:val="00AF3385"/>
    <w:rsid w:val="00AF6FC2"/>
    <w:rsid w:val="00AF78CE"/>
    <w:rsid w:val="00B001A8"/>
    <w:rsid w:val="00B00FD3"/>
    <w:rsid w:val="00B07055"/>
    <w:rsid w:val="00B078AF"/>
    <w:rsid w:val="00B144C7"/>
    <w:rsid w:val="00B1720C"/>
    <w:rsid w:val="00B20E03"/>
    <w:rsid w:val="00B21069"/>
    <w:rsid w:val="00B21C6E"/>
    <w:rsid w:val="00B302C6"/>
    <w:rsid w:val="00B372F6"/>
    <w:rsid w:val="00B45AFE"/>
    <w:rsid w:val="00B4646D"/>
    <w:rsid w:val="00B50F14"/>
    <w:rsid w:val="00B54AE0"/>
    <w:rsid w:val="00B61CC6"/>
    <w:rsid w:val="00B626B8"/>
    <w:rsid w:val="00B71A36"/>
    <w:rsid w:val="00B71DA1"/>
    <w:rsid w:val="00B7245F"/>
    <w:rsid w:val="00B73916"/>
    <w:rsid w:val="00B75D96"/>
    <w:rsid w:val="00B77A5D"/>
    <w:rsid w:val="00B81A7A"/>
    <w:rsid w:val="00B83CBF"/>
    <w:rsid w:val="00B8469A"/>
    <w:rsid w:val="00B87069"/>
    <w:rsid w:val="00B877D6"/>
    <w:rsid w:val="00B92E7E"/>
    <w:rsid w:val="00B964C7"/>
    <w:rsid w:val="00BA38B5"/>
    <w:rsid w:val="00BA3DCE"/>
    <w:rsid w:val="00BA4F47"/>
    <w:rsid w:val="00BB08C7"/>
    <w:rsid w:val="00BB0D46"/>
    <w:rsid w:val="00BB36D4"/>
    <w:rsid w:val="00BB3CF1"/>
    <w:rsid w:val="00BB52EC"/>
    <w:rsid w:val="00BB66F6"/>
    <w:rsid w:val="00BC03F7"/>
    <w:rsid w:val="00BC0F61"/>
    <w:rsid w:val="00BC35DC"/>
    <w:rsid w:val="00BD00E5"/>
    <w:rsid w:val="00BD26E8"/>
    <w:rsid w:val="00BD2DB9"/>
    <w:rsid w:val="00BD5787"/>
    <w:rsid w:val="00BD63C9"/>
    <w:rsid w:val="00BD7190"/>
    <w:rsid w:val="00BD7296"/>
    <w:rsid w:val="00BD7432"/>
    <w:rsid w:val="00BE2BE2"/>
    <w:rsid w:val="00BE77F7"/>
    <w:rsid w:val="00BF0BD5"/>
    <w:rsid w:val="00BF2CB5"/>
    <w:rsid w:val="00BF7005"/>
    <w:rsid w:val="00C108A3"/>
    <w:rsid w:val="00C11C76"/>
    <w:rsid w:val="00C20280"/>
    <w:rsid w:val="00C20AAF"/>
    <w:rsid w:val="00C23B1A"/>
    <w:rsid w:val="00C24270"/>
    <w:rsid w:val="00C30FDE"/>
    <w:rsid w:val="00C3259E"/>
    <w:rsid w:val="00C3360C"/>
    <w:rsid w:val="00C3472A"/>
    <w:rsid w:val="00C3495F"/>
    <w:rsid w:val="00C35F6F"/>
    <w:rsid w:val="00C442D0"/>
    <w:rsid w:val="00C52F28"/>
    <w:rsid w:val="00C558DC"/>
    <w:rsid w:val="00C6014F"/>
    <w:rsid w:val="00C6311B"/>
    <w:rsid w:val="00C6371F"/>
    <w:rsid w:val="00C63EA8"/>
    <w:rsid w:val="00C64055"/>
    <w:rsid w:val="00C66A6D"/>
    <w:rsid w:val="00C70956"/>
    <w:rsid w:val="00C731ED"/>
    <w:rsid w:val="00C74B10"/>
    <w:rsid w:val="00C7599F"/>
    <w:rsid w:val="00C770B1"/>
    <w:rsid w:val="00C774B5"/>
    <w:rsid w:val="00C800D5"/>
    <w:rsid w:val="00C827CC"/>
    <w:rsid w:val="00C83787"/>
    <w:rsid w:val="00C87607"/>
    <w:rsid w:val="00C90D84"/>
    <w:rsid w:val="00CA0052"/>
    <w:rsid w:val="00CA284F"/>
    <w:rsid w:val="00CA3B81"/>
    <w:rsid w:val="00CA401E"/>
    <w:rsid w:val="00CA5159"/>
    <w:rsid w:val="00CA7666"/>
    <w:rsid w:val="00CB28E4"/>
    <w:rsid w:val="00CC0B34"/>
    <w:rsid w:val="00CC36DA"/>
    <w:rsid w:val="00CC5A6B"/>
    <w:rsid w:val="00CC75AF"/>
    <w:rsid w:val="00CC7AEA"/>
    <w:rsid w:val="00CD5061"/>
    <w:rsid w:val="00CD52FF"/>
    <w:rsid w:val="00CE48EA"/>
    <w:rsid w:val="00CE7581"/>
    <w:rsid w:val="00CF32A2"/>
    <w:rsid w:val="00CF65AB"/>
    <w:rsid w:val="00CF6F92"/>
    <w:rsid w:val="00D066BE"/>
    <w:rsid w:val="00D07FDC"/>
    <w:rsid w:val="00D1313A"/>
    <w:rsid w:val="00D13FC7"/>
    <w:rsid w:val="00D20882"/>
    <w:rsid w:val="00D20A2A"/>
    <w:rsid w:val="00D21993"/>
    <w:rsid w:val="00D223E6"/>
    <w:rsid w:val="00D245E8"/>
    <w:rsid w:val="00D262E8"/>
    <w:rsid w:val="00D32BDC"/>
    <w:rsid w:val="00D34E8F"/>
    <w:rsid w:val="00D352D1"/>
    <w:rsid w:val="00D37459"/>
    <w:rsid w:val="00D37ED1"/>
    <w:rsid w:val="00D42BD4"/>
    <w:rsid w:val="00D42EE0"/>
    <w:rsid w:val="00D44E95"/>
    <w:rsid w:val="00D4670C"/>
    <w:rsid w:val="00D47F5F"/>
    <w:rsid w:val="00D5054B"/>
    <w:rsid w:val="00D51224"/>
    <w:rsid w:val="00D55B32"/>
    <w:rsid w:val="00D621AE"/>
    <w:rsid w:val="00D62613"/>
    <w:rsid w:val="00D6542A"/>
    <w:rsid w:val="00D67614"/>
    <w:rsid w:val="00D70D54"/>
    <w:rsid w:val="00D75ABE"/>
    <w:rsid w:val="00D8351D"/>
    <w:rsid w:val="00D93005"/>
    <w:rsid w:val="00D944B1"/>
    <w:rsid w:val="00D95737"/>
    <w:rsid w:val="00D96025"/>
    <w:rsid w:val="00DA419C"/>
    <w:rsid w:val="00DA5F9F"/>
    <w:rsid w:val="00DA6B63"/>
    <w:rsid w:val="00DA71EF"/>
    <w:rsid w:val="00DB0696"/>
    <w:rsid w:val="00DC32E3"/>
    <w:rsid w:val="00DD1230"/>
    <w:rsid w:val="00DE0D6E"/>
    <w:rsid w:val="00DE0E9E"/>
    <w:rsid w:val="00DE1177"/>
    <w:rsid w:val="00DE1E41"/>
    <w:rsid w:val="00DE3B44"/>
    <w:rsid w:val="00DE55FD"/>
    <w:rsid w:val="00DF2F1D"/>
    <w:rsid w:val="00DF3138"/>
    <w:rsid w:val="00DF7E0C"/>
    <w:rsid w:val="00E01297"/>
    <w:rsid w:val="00E01CB3"/>
    <w:rsid w:val="00E06757"/>
    <w:rsid w:val="00E200A1"/>
    <w:rsid w:val="00E20427"/>
    <w:rsid w:val="00E20A25"/>
    <w:rsid w:val="00E21549"/>
    <w:rsid w:val="00E25AD6"/>
    <w:rsid w:val="00E33257"/>
    <w:rsid w:val="00E337D8"/>
    <w:rsid w:val="00E3781E"/>
    <w:rsid w:val="00E43CD8"/>
    <w:rsid w:val="00E508F5"/>
    <w:rsid w:val="00E532AE"/>
    <w:rsid w:val="00E574A0"/>
    <w:rsid w:val="00E62D73"/>
    <w:rsid w:val="00E677F8"/>
    <w:rsid w:val="00E7141F"/>
    <w:rsid w:val="00E73175"/>
    <w:rsid w:val="00E80772"/>
    <w:rsid w:val="00E84336"/>
    <w:rsid w:val="00E87EA4"/>
    <w:rsid w:val="00E9174B"/>
    <w:rsid w:val="00E924C5"/>
    <w:rsid w:val="00E925AA"/>
    <w:rsid w:val="00E955D0"/>
    <w:rsid w:val="00E96A3C"/>
    <w:rsid w:val="00E970AD"/>
    <w:rsid w:val="00EA3513"/>
    <w:rsid w:val="00EB3043"/>
    <w:rsid w:val="00EB3EBD"/>
    <w:rsid w:val="00EB5E55"/>
    <w:rsid w:val="00EB6756"/>
    <w:rsid w:val="00EB73CE"/>
    <w:rsid w:val="00EC0307"/>
    <w:rsid w:val="00EC269C"/>
    <w:rsid w:val="00EC2868"/>
    <w:rsid w:val="00EC4491"/>
    <w:rsid w:val="00EC67CB"/>
    <w:rsid w:val="00EC7747"/>
    <w:rsid w:val="00ED07BD"/>
    <w:rsid w:val="00ED18D6"/>
    <w:rsid w:val="00ED63D2"/>
    <w:rsid w:val="00ED7302"/>
    <w:rsid w:val="00EE208E"/>
    <w:rsid w:val="00EE44A7"/>
    <w:rsid w:val="00EE50DA"/>
    <w:rsid w:val="00EF0340"/>
    <w:rsid w:val="00EF04A4"/>
    <w:rsid w:val="00EF2206"/>
    <w:rsid w:val="00EF352C"/>
    <w:rsid w:val="00EF5CDE"/>
    <w:rsid w:val="00F02488"/>
    <w:rsid w:val="00F218D2"/>
    <w:rsid w:val="00F23B1F"/>
    <w:rsid w:val="00F34926"/>
    <w:rsid w:val="00F4099E"/>
    <w:rsid w:val="00F420D0"/>
    <w:rsid w:val="00F4343B"/>
    <w:rsid w:val="00F4423D"/>
    <w:rsid w:val="00F50B1B"/>
    <w:rsid w:val="00F542C2"/>
    <w:rsid w:val="00F57BA7"/>
    <w:rsid w:val="00F62103"/>
    <w:rsid w:val="00F644D6"/>
    <w:rsid w:val="00F651AB"/>
    <w:rsid w:val="00F66385"/>
    <w:rsid w:val="00F67209"/>
    <w:rsid w:val="00F70395"/>
    <w:rsid w:val="00F707B0"/>
    <w:rsid w:val="00F70E21"/>
    <w:rsid w:val="00F807AE"/>
    <w:rsid w:val="00F80C1F"/>
    <w:rsid w:val="00F82563"/>
    <w:rsid w:val="00F83472"/>
    <w:rsid w:val="00F84FF2"/>
    <w:rsid w:val="00F87D3E"/>
    <w:rsid w:val="00F87F8F"/>
    <w:rsid w:val="00F9292C"/>
    <w:rsid w:val="00F92D8A"/>
    <w:rsid w:val="00FA0706"/>
    <w:rsid w:val="00FA548D"/>
    <w:rsid w:val="00FA59B7"/>
    <w:rsid w:val="00FA79E1"/>
    <w:rsid w:val="00FA7DC1"/>
    <w:rsid w:val="00FB0238"/>
    <w:rsid w:val="00FB6F3C"/>
    <w:rsid w:val="00FC2F1D"/>
    <w:rsid w:val="00FC49D9"/>
    <w:rsid w:val="00FC5BD9"/>
    <w:rsid w:val="00FC7505"/>
    <w:rsid w:val="00FD2471"/>
    <w:rsid w:val="00FD6E86"/>
    <w:rsid w:val="00FE759D"/>
    <w:rsid w:val="00FF3DA9"/>
    <w:rsid w:val="00FF3F7D"/>
    <w:rsid w:val="00FF4B0A"/>
    <w:rsid w:val="00FF6206"/>
    <w:rsid w:val="00FF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7392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Definition" w:semiHidden="1" w:unhideWhenUsed="1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val="nb-NO" w:eastAsia="nb-NO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jc w:val="right"/>
      <w:outlineLvl w:val="2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lang w:eastAsia="nb-NO"/>
    </w:rPr>
  </w:style>
  <w:style w:type="paragraph" w:styleId="Listeavsnitt">
    <w:name w:val="List Paragraph"/>
    <w:basedOn w:val="Normal"/>
    <w:uiPriority w:val="34"/>
    <w:qFormat/>
    <w:rsid w:val="00F23B1F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customStyle="1" w:styleId="Sted">
    <w:name w:val="Sted"/>
    <w:aliases w:val="dato"/>
    <w:basedOn w:val="Normal"/>
    <w:pPr>
      <w:jc w:val="right"/>
    </w:pPr>
  </w:style>
  <w:style w:type="character" w:styleId="Hyperkobling">
    <w:name w:val="Hyperlink"/>
    <w:uiPriority w:val="99"/>
    <w:unhideWhenUsed/>
    <w:rsid w:val="00F23B1F"/>
    <w:rPr>
      <w:color w:val="0563C1"/>
      <w:u w:val="single"/>
    </w:rPr>
  </w:style>
  <w:style w:type="character" w:styleId="Sterk">
    <w:name w:val="Strong"/>
    <w:uiPriority w:val="22"/>
    <w:qFormat/>
    <w:rsid w:val="0060763B"/>
    <w:rPr>
      <w:b/>
      <w:bCs/>
    </w:rPr>
  </w:style>
  <w:style w:type="paragraph" w:styleId="Topptekst">
    <w:name w:val="header"/>
    <w:basedOn w:val="Normal"/>
    <w:link w:val="TopptekstTegn"/>
    <w:rsid w:val="0003385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03385B"/>
    <w:rPr>
      <w:rFonts w:ascii="Arial" w:hAnsi="Arial"/>
      <w:sz w:val="22"/>
    </w:rPr>
  </w:style>
  <w:style w:type="paragraph" w:styleId="Bunntekst">
    <w:name w:val="footer"/>
    <w:basedOn w:val="Normal"/>
    <w:link w:val="BunntekstTegn"/>
    <w:uiPriority w:val="99"/>
    <w:rsid w:val="0003385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03385B"/>
    <w:rPr>
      <w:rFonts w:ascii="Arial" w:hAnsi="Arial"/>
      <w:sz w:val="22"/>
    </w:rPr>
  </w:style>
  <w:style w:type="paragraph" w:styleId="Bobletekst">
    <w:name w:val="Balloon Text"/>
    <w:basedOn w:val="Normal"/>
    <w:link w:val="BobletekstTegn"/>
    <w:rsid w:val="001B6BF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rsid w:val="001B6BF7"/>
    <w:rPr>
      <w:rFonts w:ascii="Segoe UI" w:hAnsi="Segoe UI" w:cs="Segoe UI"/>
      <w:sz w:val="18"/>
      <w:szCs w:val="18"/>
    </w:rPr>
  </w:style>
  <w:style w:type="character" w:customStyle="1" w:styleId="Ulstomtale1">
    <w:name w:val="Uløst omtale1"/>
    <w:basedOn w:val="Standardskriftforavsnitt"/>
    <w:rsid w:val="001A09B7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4E3CCA"/>
    <w:rPr>
      <w:rFonts w:ascii="Arial" w:hAnsi="Arial"/>
      <w:sz w:val="22"/>
      <w:lang w:val="nb-NO" w:eastAsia="nb-NO"/>
    </w:rPr>
  </w:style>
  <w:style w:type="character" w:customStyle="1" w:styleId="textexposedshow">
    <w:name w:val="text_exposed_show"/>
    <w:basedOn w:val="Standardskriftforavsnitt"/>
    <w:rsid w:val="0009469A"/>
  </w:style>
  <w:style w:type="paragraph" w:styleId="NormalWeb">
    <w:name w:val="Normal (Web)"/>
    <w:basedOn w:val="Normal"/>
    <w:uiPriority w:val="99"/>
    <w:unhideWhenUsed/>
    <w:rsid w:val="002316B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gi">
    <w:name w:val="gi"/>
    <w:basedOn w:val="Standardskriftforavsnitt"/>
    <w:rsid w:val="00576459"/>
  </w:style>
  <w:style w:type="paragraph" w:styleId="Rentekst">
    <w:name w:val="Plain Text"/>
    <w:basedOn w:val="Normal"/>
    <w:link w:val="RentekstTegn"/>
    <w:uiPriority w:val="99"/>
    <w:unhideWhenUsed/>
    <w:rsid w:val="00900C92"/>
    <w:rPr>
      <w:rFonts w:ascii="Calibri" w:eastAsiaTheme="minorHAnsi" w:hAnsi="Calibri" w:cstheme="minorBidi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900C92"/>
    <w:rPr>
      <w:rFonts w:ascii="Calibri" w:eastAsiaTheme="minorHAnsi" w:hAnsi="Calibri" w:cstheme="minorBidi"/>
      <w:sz w:val="22"/>
      <w:szCs w:val="21"/>
      <w:lang w:val="nb-NO"/>
    </w:rPr>
  </w:style>
  <w:style w:type="character" w:customStyle="1" w:styleId="gmail-il">
    <w:name w:val="gmail-il"/>
    <w:basedOn w:val="Standardskriftforavsnitt"/>
    <w:rsid w:val="000A0DE9"/>
  </w:style>
  <w:style w:type="paragraph" w:customStyle="1" w:styleId="onecomwebmail-msolistparagraph">
    <w:name w:val="onecomwebmail-msolistparagraph"/>
    <w:basedOn w:val="Normal"/>
    <w:rsid w:val="00A804E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zh-CN"/>
    </w:rPr>
  </w:style>
  <w:style w:type="table" w:styleId="Tabellrutenett">
    <w:name w:val="Table Grid"/>
    <w:basedOn w:val="Vanligtabell"/>
    <w:uiPriority w:val="39"/>
    <w:rsid w:val="00A804EA"/>
    <w:rPr>
      <w:rFonts w:asciiTheme="minorHAnsi" w:eastAsiaTheme="minorEastAsia" w:hAnsiTheme="minorHAnsi" w:cstheme="minorBidi"/>
      <w:sz w:val="24"/>
      <w:szCs w:val="24"/>
      <w:lang w:val="nb-NO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A80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3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4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87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2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3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funorge.org/Fylkes-og-lokallag/Oslo/Oslo-fylkeslag/Oslo-Fylkeslag/Aktiviteter/parorendesamarbeid--apent-mote/parorendesamarbeid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15\Lokale%20innstillinger\Temporary%20Internet%20Files\OLK2\NFU_brevmal_mbunn%20sentral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13" ma:contentTypeDescription="Opprett et nytt dokument." ma:contentTypeScope="" ma:versionID="3041c6f724619e860c98509f685ad4dc">
  <xsd:schema xmlns:xsd="http://www.w3.org/2001/XMLSchema" xmlns:xs="http://www.w3.org/2001/XMLSchema" xmlns:p="http://schemas.microsoft.com/office/2006/metadata/properties" xmlns:ns1="http://schemas.microsoft.com/sharepoint/v3" xmlns:ns3="f1b76afa-16ce-4759-ac13-0572e5c93e53" xmlns:ns4="4d5e750a-238c-4a0a-9ac7-22df6737d0d5" targetNamespace="http://schemas.microsoft.com/office/2006/metadata/properties" ma:root="true" ma:fieldsID="4198f688818f7234b27b754c065dc0f2" ns1:_="" ns3:_="" ns4:_="">
    <xsd:import namespace="http://schemas.microsoft.com/sharepoint/v3"/>
    <xsd:import namespace="f1b76afa-16ce-4759-ac13-0572e5c93e53"/>
    <xsd:import namespace="4d5e750a-238c-4a0a-9ac7-22df6737d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e750a-238c-4a0a-9ac7-22df6737d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C55CC5-95BC-4969-AC98-8133BA7655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A09EF63-9D7E-4300-953D-9FD473204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23904-8E82-4215-AD3B-5849A52FA5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5A18CC-899D-440D-B28D-4F4336366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1b76afa-16ce-4759-ac13-0572e5c93e53"/>
    <ds:schemaRef ds:uri="4d5e750a-238c-4a0a-9ac7-22df6737d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NFU_brevmal_mbunn sentralt.dot</Template>
  <TotalTime>1</TotalTime>
  <Pages>1</Pages>
  <Words>119</Words>
  <Characters>854</Characters>
  <Application>Microsoft Office Word</Application>
  <DocSecurity>0</DocSecurity>
  <Lines>7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Sted, dato</vt:lpstr>
      <vt:lpstr>Sted, dato</vt:lpstr>
    </vt:vector>
  </TitlesOfParts>
  <Company>Intility AS</Company>
  <LinksUpToDate>false</LinksUpToDate>
  <CharactersWithSpaces>972</CharactersWithSpaces>
  <SharedDoc>false</SharedDoc>
  <HLinks>
    <vt:vector size="6" baseType="variant">
      <vt:variant>
        <vt:i4>4063338</vt:i4>
      </vt:variant>
      <vt:variant>
        <vt:i4>11077</vt:i4>
      </vt:variant>
      <vt:variant>
        <vt:i4>1025</vt:i4>
      </vt:variant>
      <vt:variant>
        <vt:i4>1</vt:i4>
      </vt:variant>
      <vt:variant>
        <vt:lpwstr>nfulogo_stor_farge_mtekst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Sted, dato</dc:title>
  <dc:subject/>
  <dc:creator>Pia Ribsskog</dc:creator>
  <cp:keywords/>
  <cp:lastModifiedBy>Pia Ribsskog</cp:lastModifiedBy>
  <cp:revision>2</cp:revision>
  <cp:lastPrinted>2024-09-03T11:28:00Z</cp:lastPrinted>
  <dcterms:created xsi:type="dcterms:W3CDTF">2024-09-11T10:49:00Z</dcterms:created>
  <dcterms:modified xsi:type="dcterms:W3CDTF">2024-09-11T10:49:00Z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